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4F8" w:rsidRPr="00FB1D5B" w:rsidRDefault="00F82239" w:rsidP="002368D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9210"/>
          <w:tab w:val="right" w:pos="9747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22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E83E8CA" wp14:editId="05866474">
                <wp:simplePos x="0" y="0"/>
                <wp:positionH relativeFrom="column">
                  <wp:posOffset>1670685</wp:posOffset>
                </wp:positionH>
                <wp:positionV relativeFrom="paragraph">
                  <wp:posOffset>-193675</wp:posOffset>
                </wp:positionV>
                <wp:extent cx="3362325" cy="1609725"/>
                <wp:effectExtent l="0" t="0" r="0" b="9525"/>
                <wp:wrapNone/>
                <wp:docPr id="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160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DCB" w:rsidRDefault="00B75DCB" w:rsidP="00B75DCB">
                            <w:pPr>
                              <w:tabs>
                                <w:tab w:val="left" w:pos="460"/>
                              </w:tabs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B75DCB" w:rsidRDefault="00B75DCB" w:rsidP="00B75DCB">
                            <w:pPr>
                              <w:tabs>
                                <w:tab w:val="left" w:pos="460"/>
                              </w:tabs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B75DCB" w:rsidRPr="00B75DCB" w:rsidRDefault="00B75DCB" w:rsidP="00B75DCB">
                            <w:pPr>
                              <w:tabs>
                                <w:tab w:val="left" w:pos="460"/>
                              </w:tabs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B75DC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MOUNT PLEASANT PRIMARY SCHOOL</w:t>
                            </w:r>
                          </w:p>
                          <w:p w:rsidR="00B75DCB" w:rsidRPr="00B75DCB" w:rsidRDefault="00B75DCB" w:rsidP="00B75DCB">
                            <w:pPr>
                              <w:tabs>
                                <w:tab w:val="left" w:pos="460"/>
                              </w:tabs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B75DC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NEWTON LANE     </w:t>
                            </w:r>
                          </w:p>
                          <w:p w:rsidR="00B75DCB" w:rsidRPr="00B75DCB" w:rsidRDefault="00B75DCB" w:rsidP="00B75DCB">
                            <w:pPr>
                              <w:tabs>
                                <w:tab w:val="left" w:pos="460"/>
                              </w:tabs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B75DC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DARLINGTON  </w:t>
                            </w:r>
                          </w:p>
                          <w:p w:rsidR="00B75DCB" w:rsidRPr="00B75DCB" w:rsidRDefault="00B75DCB" w:rsidP="00B75DCB">
                            <w:pPr>
                              <w:tabs>
                                <w:tab w:val="left" w:pos="460"/>
                              </w:tabs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B75DC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DL3 9HE</w:t>
                            </w:r>
                          </w:p>
                          <w:p w:rsidR="00B75DCB" w:rsidRPr="00B75DCB" w:rsidRDefault="00B75DCB" w:rsidP="00B75DCB">
                            <w:pPr>
                              <w:tabs>
                                <w:tab w:val="left" w:pos="700"/>
                                <w:tab w:val="left" w:pos="2760"/>
                              </w:tabs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B75DC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Tel:  01325 244950</w:t>
                            </w:r>
                          </w:p>
                          <w:p w:rsidR="00B75DCB" w:rsidRPr="00B75DCB" w:rsidRDefault="00B75DCB" w:rsidP="00B75DCB">
                            <w:pPr>
                              <w:tabs>
                                <w:tab w:val="left" w:pos="700"/>
                              </w:tabs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B75DC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Email:admin@mountpleasant.darlington.sch.uk</w:t>
                            </w:r>
                          </w:p>
                          <w:p w:rsidR="00B75DCB" w:rsidRPr="00B75DCB" w:rsidRDefault="00B75DCB" w:rsidP="00B75DCB">
                            <w:pPr>
                              <w:tabs>
                                <w:tab w:val="left" w:pos="700"/>
                              </w:tabs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:rsidR="00BD389D" w:rsidRDefault="00BD38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83E8CA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131.55pt;margin-top:-15.25pt;width:264.75pt;height:126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" filled="f" stroked="f">
                <v:textbox>
                  <w:txbxContent>
                    <w:p w:rsidR="00B75DCB" w:rsidRDefault="00B75DCB" w:rsidP="00B75DCB">
                      <w:pPr>
                        <w:tabs>
                          <w:tab w:val="left" w:pos="460"/>
                        </w:tabs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B75DCB" w:rsidRDefault="00B75DCB" w:rsidP="00B75DCB">
                      <w:pPr>
                        <w:tabs>
                          <w:tab w:val="left" w:pos="460"/>
                        </w:tabs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B75DCB" w:rsidRPr="00B75DCB" w:rsidRDefault="00B75DCB" w:rsidP="00B75DCB">
                      <w:pPr>
                        <w:tabs>
                          <w:tab w:val="left" w:pos="460"/>
                        </w:tabs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75DC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MOUNT PLEASANT PRIMARY SCHOOL</w:t>
                      </w:r>
                    </w:p>
                    <w:p w:rsidR="00B75DCB" w:rsidRPr="00B75DCB" w:rsidRDefault="00B75DCB" w:rsidP="00B75DCB">
                      <w:pPr>
                        <w:tabs>
                          <w:tab w:val="left" w:pos="460"/>
                        </w:tabs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75DC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NEWTON LANE     </w:t>
                      </w:r>
                    </w:p>
                    <w:p w:rsidR="00B75DCB" w:rsidRPr="00B75DCB" w:rsidRDefault="00B75DCB" w:rsidP="00B75DCB">
                      <w:pPr>
                        <w:tabs>
                          <w:tab w:val="left" w:pos="460"/>
                        </w:tabs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75DC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DARLINGTON  </w:t>
                      </w:r>
                    </w:p>
                    <w:p w:rsidR="00B75DCB" w:rsidRPr="00B75DCB" w:rsidRDefault="00B75DCB" w:rsidP="00B75DCB">
                      <w:pPr>
                        <w:tabs>
                          <w:tab w:val="left" w:pos="460"/>
                        </w:tabs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75DC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DL3 9HE</w:t>
                      </w:r>
                    </w:p>
                    <w:p w:rsidR="00B75DCB" w:rsidRPr="00B75DCB" w:rsidRDefault="00B75DCB" w:rsidP="00B75DCB">
                      <w:pPr>
                        <w:tabs>
                          <w:tab w:val="left" w:pos="700"/>
                          <w:tab w:val="left" w:pos="2760"/>
                        </w:tabs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75DC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Tel:  01325 244950</w:t>
                      </w:r>
                    </w:p>
                    <w:p w:rsidR="00B75DCB" w:rsidRPr="00B75DCB" w:rsidRDefault="00B75DCB" w:rsidP="00B75DCB">
                      <w:pPr>
                        <w:tabs>
                          <w:tab w:val="left" w:pos="700"/>
                        </w:tabs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75DC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Email:admin@mountpleasant.darlington.sch.uk</w:t>
                      </w:r>
                    </w:p>
                    <w:p w:rsidR="00B75DCB" w:rsidRPr="00B75DCB" w:rsidRDefault="00B75DCB" w:rsidP="00B75DCB">
                      <w:pPr>
                        <w:tabs>
                          <w:tab w:val="left" w:pos="700"/>
                        </w:tabs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:rsidR="00BD389D" w:rsidRDefault="00BD389D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4"/>
          <w:lang w:eastAsia="en-GB"/>
        </w:rPr>
        <w:drawing>
          <wp:anchor distT="0" distB="0" distL="114300" distR="114300" simplePos="0" relativeHeight="251658752" behindDoc="1" locked="0" layoutInCell="1" allowOverlap="1" wp14:anchorId="69D51E42" wp14:editId="2FF6B546">
            <wp:simplePos x="0" y="0"/>
            <wp:positionH relativeFrom="margin">
              <wp:posOffset>5013960</wp:posOffset>
            </wp:positionH>
            <wp:positionV relativeFrom="paragraph">
              <wp:posOffset>73025</wp:posOffset>
            </wp:positionV>
            <wp:extent cx="1315085" cy="1257300"/>
            <wp:effectExtent l="0" t="0" r="0" b="0"/>
            <wp:wrapTight wrapText="bothSides">
              <wp:wrapPolygon edited="0">
                <wp:start x="0" y="0"/>
                <wp:lineTo x="0" y="21273"/>
                <wp:lineTo x="21277" y="21273"/>
                <wp:lineTo x="21277" y="0"/>
                <wp:lineTo x="0" y="0"/>
              </wp:wrapPolygon>
            </wp:wrapTight>
            <wp:docPr id="4" name="Picture 4" descr="Mount Pleasant Log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unt Pleasant Logo_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4F8" w:rsidRPr="00E57F1A">
        <w:rPr>
          <w:rFonts w:ascii="Comic Sans MS" w:hAnsi="Comic Sans MS"/>
          <w:sz w:val="22"/>
          <w:szCs w:val="24"/>
        </w:rPr>
        <w:tab/>
      </w:r>
      <w:r w:rsidR="005534F8" w:rsidRPr="00E57F1A">
        <w:rPr>
          <w:rFonts w:ascii="Comic Sans MS" w:hAnsi="Comic Sans MS"/>
          <w:sz w:val="22"/>
          <w:szCs w:val="24"/>
        </w:rPr>
        <w:tab/>
      </w:r>
      <w:r w:rsidR="005534F8" w:rsidRPr="00E57F1A">
        <w:rPr>
          <w:rFonts w:ascii="Comic Sans MS" w:hAnsi="Comic Sans MS"/>
          <w:sz w:val="22"/>
          <w:szCs w:val="24"/>
        </w:rPr>
        <w:tab/>
      </w:r>
      <w:r w:rsidR="005534F8" w:rsidRPr="00E57F1A">
        <w:rPr>
          <w:rFonts w:ascii="Comic Sans MS" w:hAnsi="Comic Sans MS"/>
          <w:sz w:val="22"/>
          <w:szCs w:val="24"/>
        </w:rPr>
        <w:tab/>
      </w:r>
      <w:r w:rsidR="005534F8" w:rsidRPr="00E57F1A">
        <w:rPr>
          <w:rFonts w:ascii="Comic Sans MS" w:hAnsi="Comic Sans MS"/>
          <w:sz w:val="22"/>
          <w:szCs w:val="24"/>
        </w:rPr>
        <w:tab/>
      </w:r>
      <w:r w:rsidR="005534F8" w:rsidRPr="00E57F1A">
        <w:rPr>
          <w:rFonts w:ascii="Comic Sans MS" w:hAnsi="Comic Sans MS"/>
          <w:sz w:val="22"/>
          <w:szCs w:val="24"/>
        </w:rPr>
        <w:tab/>
      </w:r>
      <w:r w:rsidR="000573A4">
        <w:rPr>
          <w:rFonts w:ascii="Comic Sans MS" w:hAnsi="Comic Sans MS"/>
          <w:sz w:val="22"/>
          <w:szCs w:val="24"/>
        </w:rPr>
        <w:tab/>
      </w:r>
      <w:r w:rsidR="002368D5">
        <w:rPr>
          <w:rFonts w:ascii="Comic Sans MS" w:hAnsi="Comic Sans MS"/>
          <w:sz w:val="22"/>
          <w:szCs w:val="24"/>
        </w:rPr>
        <w:tab/>
      </w:r>
    </w:p>
    <w:p w:rsidR="00322A0B" w:rsidRDefault="005A505A">
      <w:pPr>
        <w:rPr>
          <w:rFonts w:ascii="Comic Sans MS" w:hAnsi="Comic Sans MS"/>
          <w:sz w:val="22"/>
          <w:szCs w:val="24"/>
        </w:rPr>
      </w:pPr>
      <w:r>
        <w:rPr>
          <w:rFonts w:ascii="Comic Sans MS" w:hAnsi="Comic Sans MS"/>
          <w:noProof/>
          <w:sz w:val="22"/>
          <w:szCs w:val="24"/>
          <w:lang w:eastAsia="en-GB"/>
        </w:rPr>
        <w:drawing>
          <wp:inline distT="0" distB="0" distL="0" distR="0" wp14:anchorId="12E2FC4A" wp14:editId="28F56CC4">
            <wp:extent cx="1258580" cy="393474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eathfield Academy Trust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580" cy="39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A2C" w:rsidRDefault="008F6A2C">
      <w:pPr>
        <w:rPr>
          <w:rFonts w:ascii="Comic Sans MS" w:hAnsi="Comic Sans MS"/>
          <w:sz w:val="22"/>
          <w:szCs w:val="24"/>
        </w:rPr>
      </w:pPr>
    </w:p>
    <w:p w:rsidR="008F6A2C" w:rsidRDefault="008F6A2C">
      <w:pPr>
        <w:rPr>
          <w:rFonts w:ascii="Comic Sans MS" w:hAnsi="Comic Sans MS"/>
          <w:sz w:val="22"/>
          <w:szCs w:val="24"/>
        </w:rPr>
      </w:pPr>
    </w:p>
    <w:p w:rsidR="005A505A" w:rsidRDefault="005A505A" w:rsidP="00772BE2">
      <w:pPr>
        <w:jc w:val="center"/>
        <w:outlineLvl w:val="0"/>
        <w:rPr>
          <w:rFonts w:ascii="Ebrima" w:hAnsi="Ebrima"/>
          <w:sz w:val="22"/>
          <w:szCs w:val="22"/>
        </w:rPr>
      </w:pPr>
    </w:p>
    <w:p w:rsidR="00B75DCB" w:rsidRDefault="00B75DCB" w:rsidP="00772BE2">
      <w:pPr>
        <w:jc w:val="center"/>
        <w:outlineLvl w:val="0"/>
        <w:rPr>
          <w:rFonts w:asciiTheme="minorHAnsi" w:hAnsiTheme="minorHAnsi" w:cstheme="minorHAnsi"/>
          <w:sz w:val="22"/>
          <w:szCs w:val="22"/>
        </w:rPr>
      </w:pPr>
    </w:p>
    <w:p w:rsidR="00B75DCB" w:rsidRDefault="00B75DCB" w:rsidP="00B75DCB">
      <w:pPr>
        <w:outlineLvl w:val="0"/>
        <w:rPr>
          <w:rFonts w:asciiTheme="minorHAnsi" w:hAnsiTheme="minorHAnsi" w:cstheme="minorHAnsi"/>
          <w:sz w:val="22"/>
          <w:szCs w:val="22"/>
        </w:rPr>
      </w:pPr>
    </w:p>
    <w:p w:rsidR="00426DED" w:rsidRPr="00B75DCB" w:rsidRDefault="00F470B3" w:rsidP="00330C0E">
      <w:pPr>
        <w:jc w:val="center"/>
        <w:outlineLvl w:val="0"/>
        <w:rPr>
          <w:rFonts w:asciiTheme="minorHAnsi" w:hAnsiTheme="minorHAnsi" w:cstheme="minorHAnsi"/>
          <w:sz w:val="22"/>
          <w:szCs w:val="22"/>
        </w:rPr>
      </w:pPr>
      <w:r w:rsidRPr="00B75DCB">
        <w:rPr>
          <w:rFonts w:asciiTheme="minorHAnsi" w:hAnsiTheme="minorHAnsi" w:cstheme="minorHAnsi"/>
          <w:sz w:val="22"/>
          <w:szCs w:val="22"/>
        </w:rPr>
        <w:t xml:space="preserve">Executive </w:t>
      </w:r>
      <w:r w:rsidR="008F6A2C" w:rsidRPr="00B75DCB">
        <w:rPr>
          <w:rFonts w:asciiTheme="minorHAnsi" w:hAnsiTheme="minorHAnsi" w:cstheme="minorHAnsi"/>
          <w:sz w:val="22"/>
          <w:szCs w:val="22"/>
        </w:rPr>
        <w:t>Headteacher: M</w:t>
      </w:r>
      <w:r w:rsidR="008D0D9D" w:rsidRPr="00B75DCB">
        <w:rPr>
          <w:rFonts w:asciiTheme="minorHAnsi" w:hAnsiTheme="minorHAnsi" w:cstheme="minorHAnsi"/>
          <w:sz w:val="22"/>
          <w:szCs w:val="22"/>
        </w:rPr>
        <w:t>rs R Pavey  NPQH</w:t>
      </w:r>
    </w:p>
    <w:p w:rsidR="007D58E3" w:rsidRPr="00144E0C" w:rsidRDefault="00F470B3" w:rsidP="00144E0C">
      <w:pPr>
        <w:jc w:val="center"/>
        <w:outlineLvl w:val="0"/>
        <w:rPr>
          <w:rFonts w:asciiTheme="minorHAnsi" w:hAnsiTheme="minorHAnsi" w:cstheme="minorHAnsi"/>
          <w:sz w:val="22"/>
          <w:szCs w:val="22"/>
        </w:rPr>
      </w:pPr>
      <w:r w:rsidRPr="00B75DCB">
        <w:rPr>
          <w:rFonts w:asciiTheme="minorHAnsi" w:hAnsiTheme="minorHAnsi" w:cstheme="minorHAnsi"/>
          <w:sz w:val="22"/>
          <w:szCs w:val="22"/>
        </w:rPr>
        <w:t>Head of School</w:t>
      </w:r>
      <w:r w:rsidR="007F48B3" w:rsidRPr="00B75DCB">
        <w:rPr>
          <w:rFonts w:asciiTheme="minorHAnsi" w:hAnsiTheme="minorHAnsi" w:cstheme="minorHAnsi"/>
          <w:sz w:val="22"/>
          <w:szCs w:val="22"/>
        </w:rPr>
        <w:t>: Mr</w:t>
      </w:r>
      <w:r w:rsidR="008F6A2C" w:rsidRPr="00B75DCB">
        <w:rPr>
          <w:rFonts w:asciiTheme="minorHAnsi" w:hAnsiTheme="minorHAnsi" w:cstheme="minorHAnsi"/>
          <w:sz w:val="22"/>
          <w:szCs w:val="22"/>
        </w:rPr>
        <w:t>s</w:t>
      </w:r>
      <w:r w:rsidR="007F48B3" w:rsidRPr="00B75DCB">
        <w:rPr>
          <w:rFonts w:asciiTheme="minorHAnsi" w:hAnsiTheme="minorHAnsi" w:cstheme="minorHAnsi"/>
          <w:sz w:val="22"/>
          <w:szCs w:val="22"/>
        </w:rPr>
        <w:t xml:space="preserve"> </w:t>
      </w:r>
      <w:r w:rsidR="00B75DCB">
        <w:rPr>
          <w:rFonts w:asciiTheme="minorHAnsi" w:hAnsiTheme="minorHAnsi" w:cstheme="minorHAnsi"/>
          <w:sz w:val="22"/>
          <w:szCs w:val="22"/>
        </w:rPr>
        <w:t>J Blackham</w:t>
      </w:r>
    </w:p>
    <w:p w:rsidR="00B75DCB" w:rsidRDefault="00B75DCB" w:rsidP="00B75DCB">
      <w:pPr>
        <w:rPr>
          <w:color w:val="C00000"/>
        </w:rPr>
      </w:pPr>
      <w:r w:rsidRPr="00CA6C67">
        <w:rPr>
          <w:color w:val="C00000"/>
        </w:rPr>
        <w:t>-------------------------------------------------------------------------------------------</w:t>
      </w:r>
      <w:r w:rsidR="00F82239">
        <w:rPr>
          <w:color w:val="C00000"/>
        </w:rPr>
        <w:t>-----------------------------</w:t>
      </w:r>
    </w:p>
    <w:p w:rsidR="001E3DF2" w:rsidRDefault="001E3DF2" w:rsidP="00B75DCB">
      <w:pPr>
        <w:rPr>
          <w:color w:val="C00000"/>
        </w:rPr>
      </w:pPr>
    </w:p>
    <w:p w:rsidR="00E85410" w:rsidRDefault="00E85410" w:rsidP="00B75DCB">
      <w:pPr>
        <w:rPr>
          <w:color w:val="C00000"/>
        </w:rPr>
      </w:pPr>
    </w:p>
    <w:p w:rsidR="008D10D4" w:rsidRDefault="008D10D4" w:rsidP="00B75DCB">
      <w:pPr>
        <w:rPr>
          <w:rFonts w:asciiTheme="minorHAnsi" w:hAnsiTheme="minorHAnsi" w:cstheme="minorHAnsi"/>
        </w:rPr>
      </w:pPr>
    </w:p>
    <w:p w:rsidR="003A2666" w:rsidRDefault="003A2666" w:rsidP="008D10D4">
      <w:pPr>
        <w:jc w:val="both"/>
        <w:rPr>
          <w:rStyle w:val="Hyperlink"/>
          <w:rFonts w:asciiTheme="minorHAnsi" w:hAnsiTheme="minorHAnsi" w:cstheme="minorHAnsi"/>
          <w:color w:val="auto"/>
          <w:u w:val="none"/>
        </w:rPr>
      </w:pPr>
      <w:bookmarkStart w:id="0" w:name="_GoBack"/>
      <w:bookmarkEnd w:id="0"/>
    </w:p>
    <w:p w:rsidR="005245C2" w:rsidRPr="008D10D4" w:rsidRDefault="005245C2" w:rsidP="00B75DCB">
      <w:pPr>
        <w:rPr>
          <w:rFonts w:asciiTheme="minorHAnsi" w:hAnsiTheme="minorHAnsi" w:cstheme="minorHAnsi"/>
        </w:rPr>
      </w:pPr>
    </w:p>
    <w:sectPr w:rsidR="005245C2" w:rsidRPr="008D10D4" w:rsidSect="00F82239">
      <w:footerReference w:type="default" r:id="rId9"/>
      <w:pgSz w:w="11907" w:h="16840" w:code="9"/>
      <w:pgMar w:top="425" w:right="1134" w:bottom="425" w:left="1134" w:header="567" w:footer="851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104B" w:rsidRDefault="0032104B">
      <w:r>
        <w:separator/>
      </w:r>
    </w:p>
  </w:endnote>
  <w:endnote w:type="continuationSeparator" w:id="0">
    <w:p w:rsidR="0032104B" w:rsidRDefault="003210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389D" w:rsidRDefault="009C1291">
    <w:pPr>
      <w:ind w:left="2694" w:right="42" w:hanging="2552"/>
    </w:pPr>
    <w:r>
      <w:rPr>
        <w:noProof/>
        <w:lang w:eastAsia="en-GB"/>
      </w:rPr>
      <w:drawing>
        <wp:anchor distT="0" distB="0" distL="114300" distR="114300" simplePos="0" relativeHeight="251658752" behindDoc="0" locked="0" layoutInCell="1" allowOverlap="1" wp14:anchorId="2E03C03D" wp14:editId="60F29D41">
          <wp:simplePos x="0" y="0"/>
          <wp:positionH relativeFrom="column">
            <wp:posOffset>555625</wp:posOffset>
          </wp:positionH>
          <wp:positionV relativeFrom="paragraph">
            <wp:posOffset>-85090</wp:posOffset>
          </wp:positionV>
          <wp:extent cx="762000" cy="800100"/>
          <wp:effectExtent l="0" t="0" r="0" b="0"/>
          <wp:wrapNone/>
          <wp:docPr id="32" name="Picture 32" descr="ISA_Logo_2011_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ISA_Logo_2011_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5680" behindDoc="0" locked="0" layoutInCell="1" allowOverlap="1" wp14:anchorId="3BCB0A50" wp14:editId="77578483">
          <wp:simplePos x="0" y="0"/>
          <wp:positionH relativeFrom="column">
            <wp:posOffset>1802130</wp:posOffset>
          </wp:positionH>
          <wp:positionV relativeFrom="paragraph">
            <wp:posOffset>0</wp:posOffset>
          </wp:positionV>
          <wp:extent cx="571500" cy="590550"/>
          <wp:effectExtent l="0" t="0" r="0" b="0"/>
          <wp:wrapNone/>
          <wp:docPr id="29" name="Picture 29" descr="enquiry-black-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enquiry-black-15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6704" behindDoc="0" locked="0" layoutInCell="1" allowOverlap="1" wp14:anchorId="7383938B" wp14:editId="19C02260">
          <wp:simplePos x="0" y="0"/>
          <wp:positionH relativeFrom="column">
            <wp:posOffset>2863215</wp:posOffset>
          </wp:positionH>
          <wp:positionV relativeFrom="page">
            <wp:posOffset>9992995</wp:posOffset>
          </wp:positionV>
          <wp:extent cx="1590675" cy="476250"/>
          <wp:effectExtent l="0" t="0" r="9525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776" behindDoc="0" locked="0" layoutInCell="1" allowOverlap="1" wp14:anchorId="7AF37F7C" wp14:editId="6A6EA43E">
          <wp:simplePos x="0" y="0"/>
          <wp:positionH relativeFrom="column">
            <wp:posOffset>4775835</wp:posOffset>
          </wp:positionH>
          <wp:positionV relativeFrom="paragraph">
            <wp:posOffset>71120</wp:posOffset>
          </wp:positionV>
          <wp:extent cx="1245870" cy="391795"/>
          <wp:effectExtent l="0" t="0" r="0" b="8255"/>
          <wp:wrapNone/>
          <wp:docPr id="34" name="Picture 1" descr="Description: IIP UK 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IIP UK 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587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389D">
      <w:t xml:space="preserve">                                                         </w:t>
    </w:r>
  </w:p>
  <w:p w:rsidR="00BD389D" w:rsidRDefault="00BD389D">
    <w:pPr>
      <w:ind w:left="2694" w:right="42" w:hanging="2552"/>
    </w:pPr>
    <w:r>
      <w:tab/>
      <w:t xml:space="preserve">  </w:t>
    </w:r>
    <w:r>
      <w:tab/>
      <w:t xml:space="preserve">                                                 </w:t>
    </w:r>
  </w:p>
  <w:p w:rsidR="00BD389D" w:rsidRDefault="00BD389D" w:rsidP="00F74853">
    <w:pPr>
      <w:ind w:left="2694" w:right="42" w:hanging="2552"/>
      <w:rPr>
        <w:sz w:val="16"/>
      </w:rPr>
    </w:pPr>
    <w:r>
      <w:t xml:space="preserve">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104B" w:rsidRDefault="0032104B">
      <w:r>
        <w:separator/>
      </w:r>
    </w:p>
  </w:footnote>
  <w:footnote w:type="continuationSeparator" w:id="0">
    <w:p w:rsidR="0032104B" w:rsidRDefault="003210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A8DEE83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0611219"/>
    <w:multiLevelType w:val="hybridMultilevel"/>
    <w:tmpl w:val="EA0A23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E27031F"/>
    <w:multiLevelType w:val="hybridMultilevel"/>
    <w:tmpl w:val="11F2E74E"/>
    <w:lvl w:ilvl="0" w:tplc="477012EA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09552F"/>
    <w:multiLevelType w:val="hybridMultilevel"/>
    <w:tmpl w:val="452C37B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F085C18"/>
    <w:multiLevelType w:val="multilevel"/>
    <w:tmpl w:val="813E9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A420554"/>
    <w:multiLevelType w:val="hybridMultilevel"/>
    <w:tmpl w:val="330C9B0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B5B18D9"/>
    <w:multiLevelType w:val="hybridMultilevel"/>
    <w:tmpl w:val="EEB2A3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4BC"/>
    <w:rsid w:val="0001527D"/>
    <w:rsid w:val="000172CF"/>
    <w:rsid w:val="00032D27"/>
    <w:rsid w:val="00040518"/>
    <w:rsid w:val="000573A4"/>
    <w:rsid w:val="0006313F"/>
    <w:rsid w:val="0007190D"/>
    <w:rsid w:val="00071BB5"/>
    <w:rsid w:val="00082DDF"/>
    <w:rsid w:val="0009277C"/>
    <w:rsid w:val="00094C27"/>
    <w:rsid w:val="000B1614"/>
    <w:rsid w:val="000B7DD9"/>
    <w:rsid w:val="000D7245"/>
    <w:rsid w:val="000E642C"/>
    <w:rsid w:val="000F190F"/>
    <w:rsid w:val="00107DA6"/>
    <w:rsid w:val="00115AC2"/>
    <w:rsid w:val="001348D3"/>
    <w:rsid w:val="00134C3E"/>
    <w:rsid w:val="001424F3"/>
    <w:rsid w:val="00144E0C"/>
    <w:rsid w:val="001463C3"/>
    <w:rsid w:val="00156063"/>
    <w:rsid w:val="00172D94"/>
    <w:rsid w:val="0018641E"/>
    <w:rsid w:val="001864CC"/>
    <w:rsid w:val="0018714F"/>
    <w:rsid w:val="001961B6"/>
    <w:rsid w:val="001A2090"/>
    <w:rsid w:val="001A6556"/>
    <w:rsid w:val="001B327C"/>
    <w:rsid w:val="001B3E7C"/>
    <w:rsid w:val="001B5D38"/>
    <w:rsid w:val="001C2678"/>
    <w:rsid w:val="001D1492"/>
    <w:rsid w:val="001D1E41"/>
    <w:rsid w:val="001D24B9"/>
    <w:rsid w:val="001D7B98"/>
    <w:rsid w:val="001E06C4"/>
    <w:rsid w:val="001E3DF2"/>
    <w:rsid w:val="001E630F"/>
    <w:rsid w:val="001E7550"/>
    <w:rsid w:val="00202F02"/>
    <w:rsid w:val="00227CF8"/>
    <w:rsid w:val="002319B8"/>
    <w:rsid w:val="002368D5"/>
    <w:rsid w:val="00254E90"/>
    <w:rsid w:val="00261B6B"/>
    <w:rsid w:val="00270BC2"/>
    <w:rsid w:val="002777AC"/>
    <w:rsid w:val="00281C3E"/>
    <w:rsid w:val="00293569"/>
    <w:rsid w:val="0029452C"/>
    <w:rsid w:val="002C0A6A"/>
    <w:rsid w:val="002E3CBA"/>
    <w:rsid w:val="002E451B"/>
    <w:rsid w:val="002F3936"/>
    <w:rsid w:val="002F5223"/>
    <w:rsid w:val="003028C2"/>
    <w:rsid w:val="00304BBE"/>
    <w:rsid w:val="0032104B"/>
    <w:rsid w:val="00322A0B"/>
    <w:rsid w:val="00324AD4"/>
    <w:rsid w:val="00330C0E"/>
    <w:rsid w:val="00333EDC"/>
    <w:rsid w:val="003343E0"/>
    <w:rsid w:val="00336EF1"/>
    <w:rsid w:val="003473A4"/>
    <w:rsid w:val="00350B69"/>
    <w:rsid w:val="00350C1E"/>
    <w:rsid w:val="00357D1A"/>
    <w:rsid w:val="003675C7"/>
    <w:rsid w:val="00370E0C"/>
    <w:rsid w:val="003762F5"/>
    <w:rsid w:val="00391BD2"/>
    <w:rsid w:val="003A2666"/>
    <w:rsid w:val="003C3E3D"/>
    <w:rsid w:val="003C743A"/>
    <w:rsid w:val="003D23A1"/>
    <w:rsid w:val="003D42BF"/>
    <w:rsid w:val="003E70E7"/>
    <w:rsid w:val="00401827"/>
    <w:rsid w:val="0041110D"/>
    <w:rsid w:val="00412A7C"/>
    <w:rsid w:val="0041373C"/>
    <w:rsid w:val="00416C21"/>
    <w:rsid w:val="00426DED"/>
    <w:rsid w:val="00452666"/>
    <w:rsid w:val="004567A1"/>
    <w:rsid w:val="004600C3"/>
    <w:rsid w:val="004B7273"/>
    <w:rsid w:val="004D081A"/>
    <w:rsid w:val="004D6BCA"/>
    <w:rsid w:val="004D76AB"/>
    <w:rsid w:val="004E2D77"/>
    <w:rsid w:val="005245C2"/>
    <w:rsid w:val="00537C0A"/>
    <w:rsid w:val="00537F70"/>
    <w:rsid w:val="00546DA5"/>
    <w:rsid w:val="005534F8"/>
    <w:rsid w:val="00560500"/>
    <w:rsid w:val="00577A10"/>
    <w:rsid w:val="0058269F"/>
    <w:rsid w:val="00594A35"/>
    <w:rsid w:val="005A505A"/>
    <w:rsid w:val="005B5C62"/>
    <w:rsid w:val="005D26D3"/>
    <w:rsid w:val="005D35B9"/>
    <w:rsid w:val="005E2C1B"/>
    <w:rsid w:val="005E4CEA"/>
    <w:rsid w:val="005F7DF8"/>
    <w:rsid w:val="0060011F"/>
    <w:rsid w:val="006036D7"/>
    <w:rsid w:val="00605EA3"/>
    <w:rsid w:val="00640AA7"/>
    <w:rsid w:val="00647B68"/>
    <w:rsid w:val="0066236B"/>
    <w:rsid w:val="00684708"/>
    <w:rsid w:val="006B436E"/>
    <w:rsid w:val="006C36C9"/>
    <w:rsid w:val="006F2CD7"/>
    <w:rsid w:val="006F49EC"/>
    <w:rsid w:val="006F6000"/>
    <w:rsid w:val="006F707D"/>
    <w:rsid w:val="007127B2"/>
    <w:rsid w:val="007221A3"/>
    <w:rsid w:val="00725E6D"/>
    <w:rsid w:val="00733044"/>
    <w:rsid w:val="00742CB6"/>
    <w:rsid w:val="007634BC"/>
    <w:rsid w:val="007651C1"/>
    <w:rsid w:val="00767DEC"/>
    <w:rsid w:val="00770634"/>
    <w:rsid w:val="00771841"/>
    <w:rsid w:val="00772BE2"/>
    <w:rsid w:val="00785A98"/>
    <w:rsid w:val="00786DAD"/>
    <w:rsid w:val="007A3976"/>
    <w:rsid w:val="007A754C"/>
    <w:rsid w:val="007B124D"/>
    <w:rsid w:val="007B62FE"/>
    <w:rsid w:val="007C516C"/>
    <w:rsid w:val="007D0583"/>
    <w:rsid w:val="007D58E3"/>
    <w:rsid w:val="007E1389"/>
    <w:rsid w:val="007E32F7"/>
    <w:rsid w:val="007E34A1"/>
    <w:rsid w:val="007E7C3A"/>
    <w:rsid w:val="007F48B3"/>
    <w:rsid w:val="00806A23"/>
    <w:rsid w:val="00830826"/>
    <w:rsid w:val="008325CE"/>
    <w:rsid w:val="00833C6F"/>
    <w:rsid w:val="00833DC5"/>
    <w:rsid w:val="00851903"/>
    <w:rsid w:val="00854E27"/>
    <w:rsid w:val="00857F50"/>
    <w:rsid w:val="008605B8"/>
    <w:rsid w:val="00861305"/>
    <w:rsid w:val="00865513"/>
    <w:rsid w:val="00871F9C"/>
    <w:rsid w:val="00874B37"/>
    <w:rsid w:val="00875473"/>
    <w:rsid w:val="00886F85"/>
    <w:rsid w:val="008909BC"/>
    <w:rsid w:val="00891E1F"/>
    <w:rsid w:val="008B3168"/>
    <w:rsid w:val="008C29C8"/>
    <w:rsid w:val="008C2DE9"/>
    <w:rsid w:val="008C58D6"/>
    <w:rsid w:val="008D0D9D"/>
    <w:rsid w:val="008D10D4"/>
    <w:rsid w:val="008D14F7"/>
    <w:rsid w:val="008D350F"/>
    <w:rsid w:val="008D6D20"/>
    <w:rsid w:val="008E1E5F"/>
    <w:rsid w:val="008E2E23"/>
    <w:rsid w:val="008F6A2C"/>
    <w:rsid w:val="00902951"/>
    <w:rsid w:val="00902B4C"/>
    <w:rsid w:val="00903366"/>
    <w:rsid w:val="00913419"/>
    <w:rsid w:val="009154D9"/>
    <w:rsid w:val="0091675A"/>
    <w:rsid w:val="009214F3"/>
    <w:rsid w:val="00921E1D"/>
    <w:rsid w:val="00921F82"/>
    <w:rsid w:val="00922C94"/>
    <w:rsid w:val="00945ACA"/>
    <w:rsid w:val="00951C12"/>
    <w:rsid w:val="00952C44"/>
    <w:rsid w:val="009563C9"/>
    <w:rsid w:val="00960472"/>
    <w:rsid w:val="009A42F7"/>
    <w:rsid w:val="009A70D1"/>
    <w:rsid w:val="009B573A"/>
    <w:rsid w:val="009C1291"/>
    <w:rsid w:val="009E4182"/>
    <w:rsid w:val="009F1A74"/>
    <w:rsid w:val="00A0338A"/>
    <w:rsid w:val="00A03FFC"/>
    <w:rsid w:val="00A10D75"/>
    <w:rsid w:val="00A30168"/>
    <w:rsid w:val="00A31DBB"/>
    <w:rsid w:val="00A47705"/>
    <w:rsid w:val="00A52112"/>
    <w:rsid w:val="00A7264A"/>
    <w:rsid w:val="00A72A0A"/>
    <w:rsid w:val="00A74315"/>
    <w:rsid w:val="00A82C58"/>
    <w:rsid w:val="00A85B6A"/>
    <w:rsid w:val="00A867DC"/>
    <w:rsid w:val="00A93E6A"/>
    <w:rsid w:val="00A9665E"/>
    <w:rsid w:val="00AA454D"/>
    <w:rsid w:val="00AB0608"/>
    <w:rsid w:val="00AB5863"/>
    <w:rsid w:val="00AC4FD4"/>
    <w:rsid w:val="00AD3EF7"/>
    <w:rsid w:val="00AE2380"/>
    <w:rsid w:val="00AE3D8A"/>
    <w:rsid w:val="00AE4AA5"/>
    <w:rsid w:val="00B05310"/>
    <w:rsid w:val="00B15147"/>
    <w:rsid w:val="00B23CA4"/>
    <w:rsid w:val="00B24709"/>
    <w:rsid w:val="00B357CC"/>
    <w:rsid w:val="00B36404"/>
    <w:rsid w:val="00B43765"/>
    <w:rsid w:val="00B471C7"/>
    <w:rsid w:val="00B75DCB"/>
    <w:rsid w:val="00B8534B"/>
    <w:rsid w:val="00B93343"/>
    <w:rsid w:val="00B955EF"/>
    <w:rsid w:val="00BA2E28"/>
    <w:rsid w:val="00BA4E69"/>
    <w:rsid w:val="00BA5BCE"/>
    <w:rsid w:val="00BD389D"/>
    <w:rsid w:val="00BD3918"/>
    <w:rsid w:val="00BD7A72"/>
    <w:rsid w:val="00BE024B"/>
    <w:rsid w:val="00BF0B9E"/>
    <w:rsid w:val="00BF0E4B"/>
    <w:rsid w:val="00BF5A87"/>
    <w:rsid w:val="00C0095F"/>
    <w:rsid w:val="00C01DAF"/>
    <w:rsid w:val="00C03DB5"/>
    <w:rsid w:val="00C23D5F"/>
    <w:rsid w:val="00C2724A"/>
    <w:rsid w:val="00C316F7"/>
    <w:rsid w:val="00C54295"/>
    <w:rsid w:val="00C54E0A"/>
    <w:rsid w:val="00C605A4"/>
    <w:rsid w:val="00C60E15"/>
    <w:rsid w:val="00C7427B"/>
    <w:rsid w:val="00C749DD"/>
    <w:rsid w:val="00C74E54"/>
    <w:rsid w:val="00C755FE"/>
    <w:rsid w:val="00C91ACB"/>
    <w:rsid w:val="00C932C6"/>
    <w:rsid w:val="00C94B66"/>
    <w:rsid w:val="00CA7390"/>
    <w:rsid w:val="00CB40CB"/>
    <w:rsid w:val="00CB427E"/>
    <w:rsid w:val="00CB7998"/>
    <w:rsid w:val="00CC0AE1"/>
    <w:rsid w:val="00CD18F4"/>
    <w:rsid w:val="00CD2FE1"/>
    <w:rsid w:val="00CD7732"/>
    <w:rsid w:val="00CE19C6"/>
    <w:rsid w:val="00CE66FB"/>
    <w:rsid w:val="00CE788B"/>
    <w:rsid w:val="00CF6E3C"/>
    <w:rsid w:val="00CF7A80"/>
    <w:rsid w:val="00D00102"/>
    <w:rsid w:val="00D01CF3"/>
    <w:rsid w:val="00D15B00"/>
    <w:rsid w:val="00D20D85"/>
    <w:rsid w:val="00D2128F"/>
    <w:rsid w:val="00D22D49"/>
    <w:rsid w:val="00D33ED8"/>
    <w:rsid w:val="00D37C60"/>
    <w:rsid w:val="00D415ED"/>
    <w:rsid w:val="00D4755D"/>
    <w:rsid w:val="00D517E8"/>
    <w:rsid w:val="00D6461B"/>
    <w:rsid w:val="00D90974"/>
    <w:rsid w:val="00DA3C40"/>
    <w:rsid w:val="00DC28C5"/>
    <w:rsid w:val="00DD3541"/>
    <w:rsid w:val="00DD7B1E"/>
    <w:rsid w:val="00DE5B72"/>
    <w:rsid w:val="00DE6B19"/>
    <w:rsid w:val="00DF2427"/>
    <w:rsid w:val="00DF2DFC"/>
    <w:rsid w:val="00E05D72"/>
    <w:rsid w:val="00E17629"/>
    <w:rsid w:val="00E33713"/>
    <w:rsid w:val="00E40D56"/>
    <w:rsid w:val="00E433E7"/>
    <w:rsid w:val="00E4741A"/>
    <w:rsid w:val="00E50FFB"/>
    <w:rsid w:val="00E51963"/>
    <w:rsid w:val="00E57F1A"/>
    <w:rsid w:val="00E764F8"/>
    <w:rsid w:val="00E84E8A"/>
    <w:rsid w:val="00E85410"/>
    <w:rsid w:val="00E93DA5"/>
    <w:rsid w:val="00EB1FB3"/>
    <w:rsid w:val="00EB28FC"/>
    <w:rsid w:val="00EB3393"/>
    <w:rsid w:val="00EB6BDF"/>
    <w:rsid w:val="00ED5511"/>
    <w:rsid w:val="00EE7318"/>
    <w:rsid w:val="00EF4120"/>
    <w:rsid w:val="00F05EDE"/>
    <w:rsid w:val="00F06BFC"/>
    <w:rsid w:val="00F11043"/>
    <w:rsid w:val="00F27AC7"/>
    <w:rsid w:val="00F34EDB"/>
    <w:rsid w:val="00F35FD5"/>
    <w:rsid w:val="00F4659E"/>
    <w:rsid w:val="00F46F70"/>
    <w:rsid w:val="00F470B3"/>
    <w:rsid w:val="00F470DB"/>
    <w:rsid w:val="00F5139D"/>
    <w:rsid w:val="00F51A95"/>
    <w:rsid w:val="00F67A96"/>
    <w:rsid w:val="00F731E1"/>
    <w:rsid w:val="00F74853"/>
    <w:rsid w:val="00F77744"/>
    <w:rsid w:val="00F81336"/>
    <w:rsid w:val="00F82239"/>
    <w:rsid w:val="00F82A23"/>
    <w:rsid w:val="00F83808"/>
    <w:rsid w:val="00F83FE4"/>
    <w:rsid w:val="00FA3259"/>
    <w:rsid w:val="00FA5227"/>
    <w:rsid w:val="00FB1D5B"/>
    <w:rsid w:val="00FB5F82"/>
    <w:rsid w:val="00FD3355"/>
    <w:rsid w:val="00FD419B"/>
    <w:rsid w:val="00FD4377"/>
    <w:rsid w:val="00FE32FC"/>
    <w:rsid w:val="00FE45AE"/>
    <w:rsid w:val="00FF4925"/>
    <w:rsid w:val="00FF5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."/>
  <w:listSeparator w:val=","/>
  <w15:docId w15:val="{43129A14-82ED-4B27-8249-4F1D1D13D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ind w:right="42"/>
      <w:jc w:val="both"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i/>
      <w:sz w:val="36"/>
      <w:u w:val="single"/>
    </w:rPr>
  </w:style>
  <w:style w:type="paragraph" w:styleId="Heading3">
    <w:name w:val="heading 3"/>
    <w:basedOn w:val="Normal"/>
    <w:next w:val="Normal"/>
    <w:qFormat/>
    <w:pPr>
      <w:keepNext/>
      <w:ind w:left="-426" w:right="42"/>
      <w:jc w:val="both"/>
      <w:outlineLvl w:val="2"/>
    </w:pPr>
    <w:rPr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lockText">
    <w:name w:val="Block Text"/>
    <w:basedOn w:val="Normal"/>
    <w:pPr>
      <w:ind w:left="-142" w:right="42"/>
      <w:jc w:val="both"/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CE66FB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rsid w:val="00AE3D8A"/>
    <w:pPr>
      <w:numPr>
        <w:numId w:val="1"/>
      </w:numPr>
    </w:pPr>
  </w:style>
  <w:style w:type="paragraph" w:styleId="DocumentMap">
    <w:name w:val="Document Map"/>
    <w:basedOn w:val="Normal"/>
    <w:semiHidden/>
    <w:rsid w:val="00772BE2"/>
    <w:pPr>
      <w:shd w:val="clear" w:color="auto" w:fill="000080"/>
    </w:pPr>
    <w:rPr>
      <w:rFonts w:ascii="Tahoma" w:hAnsi="Tahoma" w:cs="Tahoma"/>
      <w:sz w:val="20"/>
    </w:rPr>
  </w:style>
  <w:style w:type="character" w:styleId="Strong">
    <w:name w:val="Strong"/>
    <w:qFormat/>
    <w:rsid w:val="001C2678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AA454D"/>
    <w:pPr>
      <w:overflowPunct/>
      <w:autoSpaceDE/>
      <w:autoSpaceDN/>
      <w:adjustRightInd/>
      <w:textAlignment w:val="auto"/>
    </w:pPr>
    <w:rPr>
      <w:rFonts w:ascii="Calibri" w:eastAsiaTheme="minorHAnsi" w:hAnsi="Calibri" w:cs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A454D"/>
    <w:rPr>
      <w:rFonts w:ascii="Calibri" w:eastAsiaTheme="minorHAnsi" w:hAnsi="Calibri" w:cs="Consolas"/>
      <w:sz w:val="22"/>
      <w:szCs w:val="21"/>
      <w:lang w:eastAsia="en-US"/>
    </w:rPr>
  </w:style>
  <w:style w:type="paragraph" w:styleId="ListParagraph">
    <w:name w:val="List Paragraph"/>
    <w:basedOn w:val="Normal"/>
    <w:uiPriority w:val="34"/>
    <w:qFormat/>
    <w:rsid w:val="00FE32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91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7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57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8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11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7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86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21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63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28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5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6.jpeg"/><Relationship Id="rId4" Type="http://schemas.openxmlformats.org/officeDocument/2006/relationships/hyperlink" Target="http://www.investorsinpeople.co.uk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nicholson\AppData\Local\Microsoft\Windows\Temporary%20Internet%20Files\Content.Outlook\I3O560O1\Primary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Primary Letterhead</Template>
  <TotalTime>0</TotalTime>
  <Pages>1</Pages>
  <Words>13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HEATHFIELD PRIMARY SCHOOL</vt:lpstr>
    </vt:vector>
  </TitlesOfParts>
  <Company>HER OWN</Company>
  <LinksUpToDate>false</LinksUpToDate>
  <CharactersWithSpaces>215</CharactersWithSpaces>
  <SharedDoc>false</SharedDoc>
  <HLinks>
    <vt:vector size="24" baseType="variant">
      <vt:variant>
        <vt:i4>4194314</vt:i4>
      </vt:variant>
      <vt:variant>
        <vt:i4>3</vt:i4>
      </vt:variant>
      <vt:variant>
        <vt:i4>0</vt:i4>
      </vt:variant>
      <vt:variant>
        <vt:i4>5</vt:i4>
      </vt:variant>
      <vt:variant>
        <vt:lpwstr>http://www.heathfieldprimary.com/</vt:lpwstr>
      </vt:variant>
      <vt:variant>
        <vt:lpwstr/>
      </vt:variant>
      <vt:variant>
        <vt:i4>6094949</vt:i4>
      </vt:variant>
      <vt:variant>
        <vt:i4>0</vt:i4>
      </vt:variant>
      <vt:variant>
        <vt:i4>0</vt:i4>
      </vt:variant>
      <vt:variant>
        <vt:i4>5</vt:i4>
      </vt:variant>
      <vt:variant>
        <vt:lpwstr>mailto:admin@heathfield.darlington.sch.uk</vt:lpwstr>
      </vt:variant>
      <vt:variant>
        <vt:lpwstr/>
      </vt:variant>
      <vt:variant>
        <vt:i4>3670054</vt:i4>
      </vt:variant>
      <vt:variant>
        <vt:i4>-1</vt:i4>
      </vt:variant>
      <vt:variant>
        <vt:i4>2079</vt:i4>
      </vt:variant>
      <vt:variant>
        <vt:i4>1</vt:i4>
      </vt:variant>
      <vt:variant>
        <vt:lpwstr>http://www.hscommsforum.org.uk/brandguide/NationalLogos/Healthy-School-Logo.jpg</vt:lpwstr>
      </vt:variant>
      <vt:variant>
        <vt:lpwstr/>
      </vt:variant>
      <vt:variant>
        <vt:i4>6488179</vt:i4>
      </vt:variant>
      <vt:variant>
        <vt:i4>-1</vt:i4>
      </vt:variant>
      <vt:variant>
        <vt:i4>2082</vt:i4>
      </vt:variant>
      <vt:variant>
        <vt:i4>4</vt:i4>
      </vt:variant>
      <vt:variant>
        <vt:lpwstr>http://www.investorsinpeople.co.uk/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HEATHFIELD PRIMARY SCHOOL</dc:title>
  <dc:creator>Mrs L Nicholson</dc:creator>
  <cp:lastModifiedBy>C Dyer</cp:lastModifiedBy>
  <cp:revision>2</cp:revision>
  <cp:lastPrinted>2019-05-16T13:37:00Z</cp:lastPrinted>
  <dcterms:created xsi:type="dcterms:W3CDTF">2019-10-22T06:26:00Z</dcterms:created>
  <dcterms:modified xsi:type="dcterms:W3CDTF">2019-10-22T06:26:00Z</dcterms:modified>
</cp:coreProperties>
</file>